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75"/>
        <w:gridCol w:w="4641"/>
        <w:gridCol w:w="1572"/>
        <w:gridCol w:w="1572"/>
      </w:tblGrid>
      <w:tr w:rsidR="006F604B" w:rsidRPr="00670058" w:rsidTr="006F604B">
        <w:trPr>
          <w:trHeight w:val="432"/>
        </w:trPr>
        <w:bookmarkStart w:id="0" w:name="_GoBack" w:displacedByCustomXml="next"/>
        <w:bookmarkEnd w:id="0" w:displacedByCustomXml="next"/>
        <w:sdt>
          <w:sdtPr>
            <w:id w:val="-1557455879"/>
            <w:placeholder>
              <w:docPart w:val="AFAFB5C6BFD34F6A8FE5996DC5D8E157"/>
            </w:placeholder>
            <w:temporary/>
            <w:showingPlcHdr/>
            <w15:appearance w15:val="hidden"/>
          </w:sdtPr>
          <w:sdtEndPr/>
          <w:sdtContent>
            <w:tc>
              <w:tcPr>
                <w:tcW w:w="841" w:type="pct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00B0F0"/>
                <w:vAlign w:val="center"/>
              </w:tcPr>
              <w:p w:rsidR="006F604B" w:rsidRPr="00670058" w:rsidRDefault="006F604B" w:rsidP="00257184">
                <w:pPr>
                  <w:pStyle w:val="Heading1"/>
                  <w:outlineLvl w:val="0"/>
                </w:pPr>
                <w:r w:rsidRPr="00670058">
                  <w:rPr>
                    <w:rStyle w:val="PlaceholderText"/>
                    <w:color w:val="FFFFFF" w:themeColor="background1"/>
                  </w:rPr>
                  <w:t>Item</w:t>
                </w:r>
                <w:r>
                  <w:rPr>
                    <w:rStyle w:val="PlaceholderText"/>
                    <w:color w:val="FFFFFF" w:themeColor="background1"/>
                  </w:rPr>
                  <w:t xml:space="preserve"> #</w:t>
                </w:r>
              </w:p>
            </w:tc>
          </w:sdtContent>
        </w:sdt>
        <w:sdt>
          <w:sdtPr>
            <w:id w:val="-1068503810"/>
            <w:placeholder>
              <w:docPart w:val="181EA4F69BAB40149A5F9263CF5E472B"/>
            </w:placeholder>
            <w:temporary/>
            <w:showingPlcHdr/>
            <w15:appearance w15:val="hidden"/>
          </w:sdtPr>
          <w:sdtEndPr/>
          <w:sdtContent>
            <w:tc>
              <w:tcPr>
                <w:tcW w:w="2479" w:type="pct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00B0F0"/>
                <w:vAlign w:val="center"/>
              </w:tcPr>
              <w:p w:rsidR="006F604B" w:rsidRPr="00670058" w:rsidRDefault="006F604B" w:rsidP="00257184">
                <w:pPr>
                  <w:pStyle w:val="Heading1"/>
                  <w:outlineLvl w:val="0"/>
                </w:pPr>
                <w:r w:rsidRPr="00257184">
                  <w:t>Item Name/Description</w:t>
                </w:r>
              </w:p>
            </w:tc>
          </w:sdtContent>
        </w:sdt>
        <w:tc>
          <w:tcPr>
            <w:tcW w:w="8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B0F0"/>
          </w:tcPr>
          <w:p w:rsidR="006F604B" w:rsidRDefault="006F604B" w:rsidP="00257184">
            <w:pPr>
              <w:pStyle w:val="Heading1"/>
              <w:outlineLvl w:val="0"/>
            </w:pPr>
            <w:r>
              <w:t>Unit</w:t>
            </w:r>
          </w:p>
        </w:tc>
        <w:sdt>
          <w:sdtPr>
            <w:id w:val="-1863038192"/>
            <w:placeholder>
              <w:docPart w:val="7B4C27576F9945FCBE5ADA73EBF92C5B"/>
            </w:placeholder>
            <w:temporary/>
            <w:showingPlcHdr/>
            <w15:appearance w15:val="hidden"/>
          </w:sdtPr>
          <w:sdtEndPr/>
          <w:sdtContent>
            <w:tc>
              <w:tcPr>
                <w:tcW w:w="840" w:type="pct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shd w:val="clear" w:color="auto" w:fill="00B0F0"/>
                <w:vAlign w:val="center"/>
              </w:tcPr>
              <w:p w:rsidR="006F604B" w:rsidRPr="00670058" w:rsidRDefault="006F604B" w:rsidP="00257184">
                <w:pPr>
                  <w:pStyle w:val="Heading1"/>
                  <w:outlineLvl w:val="0"/>
                </w:pPr>
                <w:r w:rsidRPr="00670058">
                  <w:rPr>
                    <w:rStyle w:val="PlaceholderText"/>
                    <w:color w:val="FFFFFF" w:themeColor="background1"/>
                  </w:rPr>
                  <w:t>Price</w:t>
                </w:r>
              </w:p>
            </w:tc>
          </w:sdtContent>
        </w:sdt>
      </w:tr>
      <w:tr w:rsidR="006F604B" w:rsidRPr="00846B76" w:rsidTr="006F604B">
        <w:trPr>
          <w:trHeight w:val="864"/>
        </w:trPr>
        <w:tc>
          <w:tcPr>
            <w:tcW w:w="841" w:type="pct"/>
            <w:tcBorders>
              <w:top w:val="single" w:sz="4" w:space="0" w:color="auto"/>
            </w:tcBorders>
            <w:vAlign w:val="center"/>
          </w:tcPr>
          <w:p w:rsidR="006F604B" w:rsidRPr="00257184" w:rsidRDefault="006F604B" w:rsidP="00257184"/>
        </w:tc>
        <w:tc>
          <w:tcPr>
            <w:tcW w:w="2479" w:type="pct"/>
            <w:tcBorders>
              <w:top w:val="single" w:sz="4" w:space="0" w:color="auto"/>
            </w:tcBorders>
            <w:vAlign w:val="center"/>
          </w:tcPr>
          <w:p w:rsidR="006F604B" w:rsidRPr="00846B76" w:rsidRDefault="006F604B" w:rsidP="00257184"/>
        </w:tc>
        <w:tc>
          <w:tcPr>
            <w:tcW w:w="840" w:type="pct"/>
            <w:tcBorders>
              <w:top w:val="single" w:sz="4" w:space="0" w:color="auto"/>
            </w:tcBorders>
          </w:tcPr>
          <w:p w:rsidR="006F604B" w:rsidRDefault="006F604B" w:rsidP="00257184">
            <w:pPr>
              <w:spacing w:before="120"/>
            </w:pPr>
          </w:p>
        </w:tc>
        <w:tc>
          <w:tcPr>
            <w:tcW w:w="840" w:type="pct"/>
            <w:tcBorders>
              <w:top w:val="single" w:sz="4" w:space="0" w:color="auto"/>
            </w:tcBorders>
            <w:vAlign w:val="center"/>
          </w:tcPr>
          <w:p w:rsidR="006F604B" w:rsidRPr="00846B76" w:rsidRDefault="006F604B" w:rsidP="00257184">
            <w:pPr>
              <w:spacing w:before="120"/>
            </w:pPr>
          </w:p>
        </w:tc>
      </w:tr>
      <w:tr w:rsidR="006F604B" w:rsidRPr="00846B76" w:rsidTr="006F604B">
        <w:trPr>
          <w:trHeight w:val="864"/>
        </w:trPr>
        <w:tc>
          <w:tcPr>
            <w:tcW w:w="841" w:type="pct"/>
            <w:vAlign w:val="center"/>
          </w:tcPr>
          <w:p w:rsidR="006F604B" w:rsidRPr="00257184" w:rsidRDefault="006F604B" w:rsidP="00257184"/>
        </w:tc>
        <w:tc>
          <w:tcPr>
            <w:tcW w:w="2479" w:type="pct"/>
            <w:vAlign w:val="center"/>
          </w:tcPr>
          <w:p w:rsidR="006F604B" w:rsidRPr="00846B76" w:rsidRDefault="006F604B" w:rsidP="00257184"/>
        </w:tc>
        <w:tc>
          <w:tcPr>
            <w:tcW w:w="840" w:type="pct"/>
          </w:tcPr>
          <w:p w:rsidR="006F604B" w:rsidRDefault="006F604B" w:rsidP="00257184">
            <w:pPr>
              <w:spacing w:before="120"/>
            </w:pPr>
          </w:p>
        </w:tc>
        <w:tc>
          <w:tcPr>
            <w:tcW w:w="840" w:type="pct"/>
            <w:vAlign w:val="center"/>
          </w:tcPr>
          <w:p w:rsidR="006F604B" w:rsidRPr="00846B76" w:rsidRDefault="006F604B" w:rsidP="00257184">
            <w:pPr>
              <w:spacing w:before="120"/>
            </w:pPr>
          </w:p>
        </w:tc>
      </w:tr>
      <w:tr w:rsidR="006F604B" w:rsidRPr="00846B76" w:rsidTr="006F604B">
        <w:trPr>
          <w:trHeight w:val="864"/>
        </w:trPr>
        <w:tc>
          <w:tcPr>
            <w:tcW w:w="841" w:type="pct"/>
            <w:vAlign w:val="center"/>
          </w:tcPr>
          <w:p w:rsidR="006F604B" w:rsidRPr="00257184" w:rsidRDefault="006F604B" w:rsidP="00257184"/>
        </w:tc>
        <w:tc>
          <w:tcPr>
            <w:tcW w:w="2479" w:type="pct"/>
            <w:vAlign w:val="center"/>
          </w:tcPr>
          <w:p w:rsidR="006F604B" w:rsidRPr="00846B76" w:rsidRDefault="006F604B" w:rsidP="00257184"/>
        </w:tc>
        <w:tc>
          <w:tcPr>
            <w:tcW w:w="840" w:type="pct"/>
          </w:tcPr>
          <w:p w:rsidR="006F604B" w:rsidRDefault="006F604B" w:rsidP="00257184">
            <w:pPr>
              <w:spacing w:before="120"/>
            </w:pPr>
          </w:p>
        </w:tc>
        <w:tc>
          <w:tcPr>
            <w:tcW w:w="840" w:type="pct"/>
            <w:vAlign w:val="center"/>
          </w:tcPr>
          <w:p w:rsidR="006F604B" w:rsidRPr="00846B76" w:rsidRDefault="006F604B" w:rsidP="00257184">
            <w:pPr>
              <w:spacing w:before="120"/>
            </w:pPr>
          </w:p>
        </w:tc>
      </w:tr>
      <w:tr w:rsidR="006F604B" w:rsidRPr="00846B76" w:rsidTr="006F604B">
        <w:trPr>
          <w:trHeight w:val="864"/>
        </w:trPr>
        <w:tc>
          <w:tcPr>
            <w:tcW w:w="841" w:type="pct"/>
            <w:vAlign w:val="center"/>
          </w:tcPr>
          <w:p w:rsidR="006F604B" w:rsidRPr="00257184" w:rsidRDefault="006F604B" w:rsidP="00257184"/>
        </w:tc>
        <w:tc>
          <w:tcPr>
            <w:tcW w:w="2479" w:type="pct"/>
            <w:vAlign w:val="center"/>
          </w:tcPr>
          <w:p w:rsidR="006F604B" w:rsidRDefault="006F604B" w:rsidP="00257184"/>
        </w:tc>
        <w:tc>
          <w:tcPr>
            <w:tcW w:w="840" w:type="pct"/>
          </w:tcPr>
          <w:p w:rsidR="006F604B" w:rsidRDefault="006F604B" w:rsidP="00257184">
            <w:pPr>
              <w:spacing w:before="120"/>
            </w:pPr>
          </w:p>
        </w:tc>
        <w:tc>
          <w:tcPr>
            <w:tcW w:w="840" w:type="pct"/>
            <w:vAlign w:val="center"/>
          </w:tcPr>
          <w:p w:rsidR="006F604B" w:rsidRPr="00846B76" w:rsidRDefault="006F604B" w:rsidP="00257184">
            <w:pPr>
              <w:spacing w:before="120"/>
            </w:pPr>
          </w:p>
        </w:tc>
      </w:tr>
      <w:tr w:rsidR="006F604B" w:rsidRPr="00846B76" w:rsidTr="006F604B">
        <w:trPr>
          <w:trHeight w:val="864"/>
        </w:trPr>
        <w:tc>
          <w:tcPr>
            <w:tcW w:w="841" w:type="pct"/>
            <w:vAlign w:val="center"/>
          </w:tcPr>
          <w:p w:rsidR="006F604B" w:rsidRPr="00257184" w:rsidRDefault="006F604B" w:rsidP="00257184"/>
        </w:tc>
        <w:tc>
          <w:tcPr>
            <w:tcW w:w="2479" w:type="pct"/>
            <w:vAlign w:val="center"/>
          </w:tcPr>
          <w:p w:rsidR="006F604B" w:rsidRPr="00846B76" w:rsidRDefault="006F604B" w:rsidP="00257184"/>
        </w:tc>
        <w:tc>
          <w:tcPr>
            <w:tcW w:w="840" w:type="pct"/>
          </w:tcPr>
          <w:p w:rsidR="006F604B" w:rsidRDefault="006F604B" w:rsidP="00257184">
            <w:pPr>
              <w:spacing w:before="120"/>
            </w:pPr>
          </w:p>
        </w:tc>
        <w:tc>
          <w:tcPr>
            <w:tcW w:w="840" w:type="pct"/>
            <w:vAlign w:val="center"/>
          </w:tcPr>
          <w:p w:rsidR="006F604B" w:rsidRPr="00846B76" w:rsidRDefault="006F604B" w:rsidP="00257184">
            <w:pPr>
              <w:spacing w:before="120"/>
            </w:pPr>
          </w:p>
        </w:tc>
      </w:tr>
      <w:tr w:rsidR="006F604B" w:rsidRPr="00846B76" w:rsidTr="006F604B">
        <w:trPr>
          <w:trHeight w:val="864"/>
        </w:trPr>
        <w:tc>
          <w:tcPr>
            <w:tcW w:w="841" w:type="pct"/>
            <w:vAlign w:val="center"/>
          </w:tcPr>
          <w:p w:rsidR="006F604B" w:rsidRPr="00257184" w:rsidRDefault="006F604B" w:rsidP="00257184"/>
        </w:tc>
        <w:tc>
          <w:tcPr>
            <w:tcW w:w="2479" w:type="pct"/>
            <w:vAlign w:val="center"/>
          </w:tcPr>
          <w:p w:rsidR="006F604B" w:rsidRPr="00846B76" w:rsidRDefault="006F604B" w:rsidP="00257184"/>
        </w:tc>
        <w:tc>
          <w:tcPr>
            <w:tcW w:w="840" w:type="pct"/>
          </w:tcPr>
          <w:p w:rsidR="006F604B" w:rsidRDefault="006F604B" w:rsidP="00257184">
            <w:pPr>
              <w:spacing w:before="120"/>
            </w:pPr>
          </w:p>
        </w:tc>
        <w:tc>
          <w:tcPr>
            <w:tcW w:w="840" w:type="pct"/>
            <w:vAlign w:val="center"/>
          </w:tcPr>
          <w:p w:rsidR="006F604B" w:rsidRPr="00846B76" w:rsidRDefault="006F604B" w:rsidP="00257184">
            <w:pPr>
              <w:spacing w:before="120"/>
            </w:pPr>
          </w:p>
        </w:tc>
      </w:tr>
      <w:tr w:rsidR="006F604B" w:rsidRPr="00846B76" w:rsidTr="006F604B">
        <w:trPr>
          <w:trHeight w:val="864"/>
        </w:trPr>
        <w:tc>
          <w:tcPr>
            <w:tcW w:w="841" w:type="pct"/>
            <w:vAlign w:val="center"/>
          </w:tcPr>
          <w:p w:rsidR="006F604B" w:rsidRPr="00257184" w:rsidRDefault="006F604B" w:rsidP="00257184"/>
        </w:tc>
        <w:tc>
          <w:tcPr>
            <w:tcW w:w="2479" w:type="pct"/>
            <w:vAlign w:val="center"/>
          </w:tcPr>
          <w:p w:rsidR="006F604B" w:rsidRPr="00846B76" w:rsidRDefault="006F604B" w:rsidP="00257184"/>
        </w:tc>
        <w:tc>
          <w:tcPr>
            <w:tcW w:w="840" w:type="pct"/>
          </w:tcPr>
          <w:p w:rsidR="006F604B" w:rsidRDefault="006F604B" w:rsidP="00257184">
            <w:pPr>
              <w:spacing w:before="120"/>
            </w:pPr>
          </w:p>
        </w:tc>
        <w:tc>
          <w:tcPr>
            <w:tcW w:w="840" w:type="pct"/>
            <w:vAlign w:val="center"/>
          </w:tcPr>
          <w:p w:rsidR="006F604B" w:rsidRPr="00846B76" w:rsidRDefault="006F604B" w:rsidP="00257184">
            <w:pPr>
              <w:spacing w:before="120"/>
            </w:pPr>
          </w:p>
        </w:tc>
      </w:tr>
      <w:tr w:rsidR="006F604B" w:rsidRPr="00846B76" w:rsidTr="006F604B">
        <w:trPr>
          <w:trHeight w:val="864"/>
        </w:trPr>
        <w:tc>
          <w:tcPr>
            <w:tcW w:w="841" w:type="pct"/>
            <w:vAlign w:val="center"/>
          </w:tcPr>
          <w:p w:rsidR="006F604B" w:rsidRPr="00257184" w:rsidRDefault="006F604B" w:rsidP="00257184"/>
        </w:tc>
        <w:tc>
          <w:tcPr>
            <w:tcW w:w="2479" w:type="pct"/>
            <w:vAlign w:val="center"/>
          </w:tcPr>
          <w:p w:rsidR="006F604B" w:rsidRPr="00846B76" w:rsidRDefault="006F604B" w:rsidP="00257184"/>
        </w:tc>
        <w:tc>
          <w:tcPr>
            <w:tcW w:w="840" w:type="pct"/>
          </w:tcPr>
          <w:p w:rsidR="006F604B" w:rsidRDefault="006F604B" w:rsidP="00257184">
            <w:pPr>
              <w:spacing w:before="120"/>
            </w:pPr>
          </w:p>
        </w:tc>
        <w:tc>
          <w:tcPr>
            <w:tcW w:w="840" w:type="pct"/>
            <w:vAlign w:val="center"/>
          </w:tcPr>
          <w:p w:rsidR="006F604B" w:rsidRPr="00846B76" w:rsidRDefault="006F604B" w:rsidP="00257184">
            <w:pPr>
              <w:spacing w:before="120"/>
            </w:pPr>
          </w:p>
        </w:tc>
      </w:tr>
      <w:tr w:rsidR="006F604B" w:rsidRPr="00846B76" w:rsidTr="006F604B">
        <w:trPr>
          <w:trHeight w:val="864"/>
        </w:trPr>
        <w:tc>
          <w:tcPr>
            <w:tcW w:w="841" w:type="pct"/>
            <w:vAlign w:val="center"/>
          </w:tcPr>
          <w:p w:rsidR="006F604B" w:rsidRPr="00257184" w:rsidRDefault="006F604B" w:rsidP="00257184"/>
        </w:tc>
        <w:tc>
          <w:tcPr>
            <w:tcW w:w="2479" w:type="pct"/>
            <w:vAlign w:val="center"/>
          </w:tcPr>
          <w:p w:rsidR="006F604B" w:rsidRPr="00846B76" w:rsidRDefault="006F604B" w:rsidP="00257184"/>
        </w:tc>
        <w:tc>
          <w:tcPr>
            <w:tcW w:w="840" w:type="pct"/>
          </w:tcPr>
          <w:p w:rsidR="006F604B" w:rsidRDefault="006F604B" w:rsidP="00257184">
            <w:pPr>
              <w:spacing w:before="120"/>
            </w:pPr>
          </w:p>
        </w:tc>
        <w:tc>
          <w:tcPr>
            <w:tcW w:w="840" w:type="pct"/>
            <w:vAlign w:val="center"/>
          </w:tcPr>
          <w:p w:rsidR="006F604B" w:rsidRPr="00846B76" w:rsidRDefault="006F604B" w:rsidP="00257184">
            <w:pPr>
              <w:spacing w:before="120"/>
            </w:pPr>
          </w:p>
        </w:tc>
      </w:tr>
      <w:tr w:rsidR="006F604B" w:rsidRPr="00846B76" w:rsidTr="006F604B">
        <w:trPr>
          <w:trHeight w:val="864"/>
        </w:trPr>
        <w:tc>
          <w:tcPr>
            <w:tcW w:w="841" w:type="pct"/>
            <w:vAlign w:val="center"/>
          </w:tcPr>
          <w:p w:rsidR="006F604B" w:rsidRPr="00257184" w:rsidRDefault="006F604B" w:rsidP="00257184"/>
        </w:tc>
        <w:tc>
          <w:tcPr>
            <w:tcW w:w="2479" w:type="pct"/>
            <w:vAlign w:val="center"/>
          </w:tcPr>
          <w:p w:rsidR="006F604B" w:rsidRPr="00670058" w:rsidRDefault="006F604B" w:rsidP="00257184"/>
        </w:tc>
        <w:tc>
          <w:tcPr>
            <w:tcW w:w="840" w:type="pct"/>
          </w:tcPr>
          <w:p w:rsidR="006F604B" w:rsidRDefault="006F604B" w:rsidP="00257184"/>
        </w:tc>
        <w:tc>
          <w:tcPr>
            <w:tcW w:w="840" w:type="pct"/>
            <w:vAlign w:val="center"/>
          </w:tcPr>
          <w:p w:rsidR="006F604B" w:rsidRPr="00846B76" w:rsidRDefault="006F604B" w:rsidP="00257184"/>
        </w:tc>
      </w:tr>
    </w:tbl>
    <w:p w:rsidR="00CE6104" w:rsidRPr="00732B16" w:rsidRDefault="00CE6104" w:rsidP="00E677FE">
      <w:pPr>
        <w:spacing w:after="0"/>
        <w:rPr>
          <w:sz w:val="12"/>
          <w:szCs w:val="16"/>
        </w:rPr>
      </w:pPr>
    </w:p>
    <w:sectPr w:rsidR="00CE6104" w:rsidRPr="00732B16" w:rsidSect="0073326A">
      <w:headerReference w:type="default" r:id="rId10"/>
      <w:footerReference w:type="default" r:id="rId11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D99" w:rsidRDefault="001F1D99" w:rsidP="00650259">
      <w:pPr>
        <w:spacing w:after="0" w:line="240" w:lineRule="auto"/>
      </w:pPr>
      <w:r>
        <w:separator/>
      </w:r>
    </w:p>
  </w:endnote>
  <w:endnote w:type="continuationSeparator" w:id="0">
    <w:p w:rsidR="001F1D99" w:rsidRDefault="001F1D99" w:rsidP="00650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A9A16BC-7242-4EF9-81C0-5059DFB867F9}"/>
    <w:embedBold r:id="rId2" w:fontKey="{77E06B00-1C98-442C-A387-8E889FAE952F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3" w:fontKey="{0421E767-E380-4F4F-8381-2F2D3E524D2A}"/>
    <w:embedBold r:id="rId4" w:fontKey="{55AEB2C8-B673-4EA9-8488-31FC2084745B}"/>
    <w:embedItalic r:id="rId5" w:fontKey="{3100469B-F14D-4923-AD4A-6739A4BE0627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6" w:fontKey="{88ED53EC-2C6E-4C47-A113-D2BEC195799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4675"/>
      <w:gridCol w:w="4675"/>
    </w:tblGrid>
    <w:tr w:rsidR="0073326A" w:rsidRPr="0073326A" w:rsidTr="00C4167A">
      <w:sdt>
        <w:sdtPr>
          <w:rPr>
            <w:sz w:val="18"/>
            <w:szCs w:val="24"/>
          </w:rPr>
          <w:id w:val="14823600"/>
          <w:placeholder>
            <w:docPart w:val="181EA4F69BAB40149A5F9263CF5E472B"/>
          </w:placeholder>
          <w:temporary/>
          <w:showingPlcHdr/>
          <w15:appearance w15:val="hidden"/>
        </w:sdtPr>
        <w:sdtEndPr/>
        <w:sdtContent>
          <w:tc>
            <w:tcPr>
              <w:tcW w:w="4675" w:type="dxa"/>
              <w:vAlign w:val="center"/>
            </w:tcPr>
            <w:p w:rsidR="0073326A" w:rsidRPr="0073326A" w:rsidRDefault="00C27FAC" w:rsidP="0073326A">
              <w:pPr>
                <w:tabs>
                  <w:tab w:val="center" w:pos="4680"/>
                  <w:tab w:val="right" w:pos="9810"/>
                </w:tabs>
                <w:spacing w:after="0" w:line="240" w:lineRule="auto"/>
                <w:rPr>
                  <w:sz w:val="18"/>
                  <w:szCs w:val="24"/>
                </w:rPr>
              </w:pPr>
              <w:r w:rsidRPr="0073326A">
                <w:rPr>
                  <w:rStyle w:val="FooterChar"/>
                </w:rPr>
                <w:t xml:space="preserve">Double click in Footer to put School Name </w:t>
              </w:r>
              <w:r w:rsidRPr="0073326A">
                <w:rPr>
                  <w:rStyle w:val="FooterChar"/>
                </w:rPr>
                <w:br/>
                <w:t>here and update logo</w:t>
              </w:r>
            </w:p>
          </w:tc>
        </w:sdtContent>
      </w:sdt>
      <w:tc>
        <w:tcPr>
          <w:tcW w:w="4675" w:type="dxa"/>
          <w:vAlign w:val="center"/>
        </w:tcPr>
        <w:p w:rsidR="0073326A" w:rsidRPr="0073326A" w:rsidRDefault="0073326A" w:rsidP="0073326A">
          <w:pPr>
            <w:tabs>
              <w:tab w:val="center" w:pos="4680"/>
              <w:tab w:val="right" w:pos="9810"/>
            </w:tabs>
            <w:spacing w:after="0" w:line="240" w:lineRule="auto"/>
            <w:jc w:val="right"/>
            <w:rPr>
              <w:sz w:val="18"/>
              <w:szCs w:val="24"/>
            </w:rPr>
          </w:pPr>
          <w:r w:rsidRPr="0073326A">
            <w:rPr>
              <w:noProof/>
              <w:sz w:val="18"/>
              <w:szCs w:val="24"/>
            </w:rPr>
            <w:drawing>
              <wp:inline distT="0" distB="0" distL="0" distR="0" wp14:anchorId="75A1DB64" wp14:editId="5D6A7C52">
                <wp:extent cx="1280160" cy="493920"/>
                <wp:effectExtent l="0" t="0" r="0" b="1905"/>
                <wp:docPr id="9" name="Picture 8" descr="logo&#10;">
                  <a:extLst xmlns:a="http://schemas.openxmlformats.org/drawingml/2006/main">
                    <a:ext uri="{FF2B5EF4-FFF2-40B4-BE49-F238E27FC236}">
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4FE28ACC-E44C-4381-B768-0310810E78D2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Picture 8">
                          <a:extLst>
                            <a:ext uri="{FF2B5EF4-FFF2-40B4-BE49-F238E27FC236}">
    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4FE28ACC-E44C-4381-B768-0310810E78D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duotone>
                            <a:prstClr val="black"/>
                            <a:schemeClr val="tx2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80160" cy="493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73326A" w:rsidRDefault="0073326A" w:rsidP="0073326A">
    <w:pPr>
      <w:pStyle w:val="NoSpacing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D99" w:rsidRDefault="001F1D99" w:rsidP="00650259">
      <w:pPr>
        <w:spacing w:after="0" w:line="240" w:lineRule="auto"/>
      </w:pPr>
      <w:r>
        <w:separator/>
      </w:r>
    </w:p>
  </w:footnote>
  <w:footnote w:type="continuationSeparator" w:id="0">
    <w:p w:rsidR="001F1D99" w:rsidRDefault="001F1D99" w:rsidP="00650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shd w:val="clear" w:color="auto" w:fill="00B0F0"/>
      <w:tblLook w:val="04A0" w:firstRow="1" w:lastRow="0" w:firstColumn="1" w:lastColumn="0" w:noHBand="0" w:noVBand="1"/>
    </w:tblPr>
    <w:tblGrid>
      <w:gridCol w:w="1350"/>
      <w:gridCol w:w="8000"/>
    </w:tblGrid>
    <w:tr w:rsidR="00713D1C" w:rsidRPr="00713D1C" w:rsidTr="007B3DF7">
      <w:trPr>
        <w:trHeight w:val="990"/>
      </w:trPr>
      <w:tc>
        <w:tcPr>
          <w:tcW w:w="1350" w:type="dxa"/>
          <w:shd w:val="clear" w:color="auto" w:fill="00B0F0"/>
          <w:vAlign w:val="center"/>
        </w:tcPr>
        <w:p w:rsidR="00576892" w:rsidRPr="00713D1C" w:rsidRDefault="00AB0BCC" w:rsidP="00713D1C">
          <w:pPr>
            <w:tabs>
              <w:tab w:val="center" w:pos="4680"/>
              <w:tab w:val="right" w:pos="9360"/>
            </w:tabs>
            <w:spacing w:after="0"/>
            <w:rPr>
              <w:rFonts w:ascii="Corbel" w:eastAsia="Calibri" w:hAnsi="Corbel" w:cs="Times New Roman"/>
              <w:b/>
              <w:noProof/>
              <w:color w:val="FFFFFF"/>
              <w:sz w:val="44"/>
              <w:szCs w:val="24"/>
            </w:rPr>
          </w:pPr>
          <w:r w:rsidRPr="00713D1C">
            <w:rPr>
              <w:rFonts w:ascii="Corbel" w:eastAsia="Calibri" w:hAnsi="Corbel" w:cs="Times New Roman"/>
              <w:b/>
              <w:noProof/>
              <w:color w:val="FFFFFF"/>
              <w:sz w:val="44"/>
              <w:szCs w:val="24"/>
            </w:rPr>
            <w:drawing>
              <wp:inline distT="0" distB="0" distL="0" distR="0" wp14:anchorId="1B000925" wp14:editId="6B6B7EAB">
                <wp:extent cx="457200" cy="457200"/>
                <wp:effectExtent l="0" t="0" r="0" b="0"/>
                <wp:docPr id="1" name="Graphic 1" descr="price list 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mployeeBadge.sv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sdt>
        <w:sdtPr>
          <w:id w:val="1035071668"/>
          <w:placeholder>
            <w:docPart w:val="A85E5684546744FA92E3502FBDECBC97"/>
          </w:placeholder>
          <w:temporary/>
          <w:showingPlcHdr/>
          <w15:appearance w15:val="hidden"/>
        </w:sdtPr>
        <w:sdtEndPr/>
        <w:sdtContent>
          <w:tc>
            <w:tcPr>
              <w:tcW w:w="8000" w:type="dxa"/>
              <w:shd w:val="clear" w:color="auto" w:fill="00B0F0"/>
              <w:vAlign w:val="center"/>
            </w:tcPr>
            <w:p w:rsidR="00576892" w:rsidRPr="00732B16" w:rsidRDefault="00670058" w:rsidP="00732B16">
              <w:pPr>
                <w:pStyle w:val="Header"/>
              </w:pPr>
              <w:r>
                <w:t>Pricing/Offering List</w:t>
              </w:r>
            </w:p>
          </w:tc>
        </w:sdtContent>
      </w:sdt>
    </w:tr>
  </w:tbl>
  <w:p w:rsidR="00650259" w:rsidRDefault="00650259" w:rsidP="00713D1C">
    <w:pPr>
      <w:pStyle w:val="NoSpacing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11"/>
  </w:num>
  <w:num w:numId="2">
    <w:abstractNumId w:val="7"/>
  </w:num>
  <w:num w:numId="3">
    <w:abstractNumId w:val="15"/>
  </w:num>
  <w:num w:numId="4">
    <w:abstractNumId w:val="12"/>
  </w:num>
  <w:num w:numId="5">
    <w:abstractNumId w:val="13"/>
  </w:num>
  <w:num w:numId="6">
    <w:abstractNumId w:val="19"/>
  </w:num>
  <w:num w:numId="7">
    <w:abstractNumId w:val="6"/>
  </w:num>
  <w:num w:numId="8">
    <w:abstractNumId w:val="10"/>
  </w:num>
  <w:num w:numId="9">
    <w:abstractNumId w:val="17"/>
  </w:num>
  <w:num w:numId="10">
    <w:abstractNumId w:val="1"/>
  </w:num>
  <w:num w:numId="11">
    <w:abstractNumId w:val="5"/>
  </w:num>
  <w:num w:numId="12">
    <w:abstractNumId w:val="0"/>
  </w:num>
  <w:num w:numId="13">
    <w:abstractNumId w:val="2"/>
  </w:num>
  <w:num w:numId="14">
    <w:abstractNumId w:val="9"/>
  </w:num>
  <w:num w:numId="15">
    <w:abstractNumId w:val="8"/>
  </w:num>
  <w:num w:numId="16">
    <w:abstractNumId w:val="16"/>
  </w:num>
  <w:num w:numId="17">
    <w:abstractNumId w:val="3"/>
  </w:num>
  <w:num w:numId="18">
    <w:abstractNumId w:val="21"/>
  </w:num>
  <w:num w:numId="19">
    <w:abstractNumId w:val="18"/>
  </w:num>
  <w:num w:numId="20">
    <w:abstractNumId w:val="14"/>
  </w:num>
  <w:num w:numId="21">
    <w:abstractNumId w:val="20"/>
  </w:num>
  <w:num w:numId="22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removePersonalInformation/>
  <w:removeDateAndTim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103"/>
    <w:rsid w:val="00052382"/>
    <w:rsid w:val="0006568A"/>
    <w:rsid w:val="00076F0F"/>
    <w:rsid w:val="00084253"/>
    <w:rsid w:val="000D1F49"/>
    <w:rsid w:val="001727CA"/>
    <w:rsid w:val="001979D3"/>
    <w:rsid w:val="001F0608"/>
    <w:rsid w:val="001F1D99"/>
    <w:rsid w:val="00257184"/>
    <w:rsid w:val="00290F5E"/>
    <w:rsid w:val="002C16BD"/>
    <w:rsid w:val="002C56E6"/>
    <w:rsid w:val="002E5B69"/>
    <w:rsid w:val="00343DF9"/>
    <w:rsid w:val="00361E11"/>
    <w:rsid w:val="003A7D82"/>
    <w:rsid w:val="003B4744"/>
    <w:rsid w:val="003F0847"/>
    <w:rsid w:val="003F55D9"/>
    <w:rsid w:val="0040090B"/>
    <w:rsid w:val="0046302A"/>
    <w:rsid w:val="00487D2D"/>
    <w:rsid w:val="004D5D62"/>
    <w:rsid w:val="005112D0"/>
    <w:rsid w:val="00577E06"/>
    <w:rsid w:val="005A3BF7"/>
    <w:rsid w:val="005D6CC7"/>
    <w:rsid w:val="005F2035"/>
    <w:rsid w:val="005F7990"/>
    <w:rsid w:val="0063739C"/>
    <w:rsid w:val="00650259"/>
    <w:rsid w:val="00651C81"/>
    <w:rsid w:val="00670058"/>
    <w:rsid w:val="006E60F9"/>
    <w:rsid w:val="006E62D8"/>
    <w:rsid w:val="006F604B"/>
    <w:rsid w:val="00713D1C"/>
    <w:rsid w:val="00732B16"/>
    <w:rsid w:val="0073326A"/>
    <w:rsid w:val="00770F25"/>
    <w:rsid w:val="007A35A8"/>
    <w:rsid w:val="007B0A85"/>
    <w:rsid w:val="007B3DF7"/>
    <w:rsid w:val="007C6A52"/>
    <w:rsid w:val="00806FF3"/>
    <w:rsid w:val="0082043E"/>
    <w:rsid w:val="008C1165"/>
    <w:rsid w:val="008E203A"/>
    <w:rsid w:val="0091229C"/>
    <w:rsid w:val="00940E73"/>
    <w:rsid w:val="00976D36"/>
    <w:rsid w:val="0098597D"/>
    <w:rsid w:val="009F619A"/>
    <w:rsid w:val="009F6DDE"/>
    <w:rsid w:val="00A23302"/>
    <w:rsid w:val="00A370A8"/>
    <w:rsid w:val="00A51B9A"/>
    <w:rsid w:val="00A60442"/>
    <w:rsid w:val="00AB0BCC"/>
    <w:rsid w:val="00B160CA"/>
    <w:rsid w:val="00B50E3E"/>
    <w:rsid w:val="00B620F4"/>
    <w:rsid w:val="00B73103"/>
    <w:rsid w:val="00BD4753"/>
    <w:rsid w:val="00BD5CB1"/>
    <w:rsid w:val="00BE62EE"/>
    <w:rsid w:val="00C003BA"/>
    <w:rsid w:val="00C26664"/>
    <w:rsid w:val="00C27FAC"/>
    <w:rsid w:val="00C46878"/>
    <w:rsid w:val="00C72268"/>
    <w:rsid w:val="00CB4A51"/>
    <w:rsid w:val="00CD4532"/>
    <w:rsid w:val="00CD47B0"/>
    <w:rsid w:val="00CE6104"/>
    <w:rsid w:val="00CE7918"/>
    <w:rsid w:val="00D16163"/>
    <w:rsid w:val="00DB3FAD"/>
    <w:rsid w:val="00E61C09"/>
    <w:rsid w:val="00E677FE"/>
    <w:rsid w:val="00EB3B58"/>
    <w:rsid w:val="00EC7359"/>
    <w:rsid w:val="00EE3054"/>
    <w:rsid w:val="00F00606"/>
    <w:rsid w:val="00F01256"/>
    <w:rsid w:val="00F0308A"/>
    <w:rsid w:val="00FC7475"/>
    <w:rsid w:val="00FE78A0"/>
    <w:rsid w:val="00FF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3326A"/>
  </w:style>
  <w:style w:type="paragraph" w:styleId="Heading1">
    <w:name w:val="heading 1"/>
    <w:basedOn w:val="Normal"/>
    <w:link w:val="Heading1Char"/>
    <w:uiPriority w:val="1"/>
    <w:qFormat/>
    <w:rsid w:val="00732B16"/>
    <w:pPr>
      <w:spacing w:after="0" w:line="240" w:lineRule="auto"/>
      <w:jc w:val="center"/>
      <w:outlineLvl w:val="0"/>
    </w:pPr>
    <w:rPr>
      <w:rFonts w:asciiTheme="majorHAnsi" w:hAnsiTheme="majorHAnsi"/>
      <w:b/>
      <w:color w:val="FFFFFF" w:themeColor="background1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32B16"/>
    <w:rPr>
      <w:rFonts w:asciiTheme="majorHAnsi" w:hAnsiTheme="majorHAnsi"/>
      <w:b/>
      <w:color w:val="FFFFFF" w:themeColor="background1"/>
    </w:rPr>
  </w:style>
  <w:style w:type="character" w:customStyle="1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651C81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semiHidden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651C81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1C81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732B16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732B16"/>
    <w:rPr>
      <w:rFonts w:asciiTheme="majorHAnsi" w:eastAsia="Calibri" w:hAnsiTheme="majorHAnsi" w:cs="Times New Roman"/>
      <w:b/>
      <w:noProof/>
      <w:color w:val="FFFFFF"/>
      <w:sz w:val="44"/>
      <w:szCs w:val="24"/>
    </w:rPr>
  </w:style>
  <w:style w:type="paragraph" w:styleId="Footer">
    <w:name w:val="footer"/>
    <w:basedOn w:val="Normal"/>
    <w:link w:val="FooterChar"/>
    <w:uiPriority w:val="99"/>
    <w:rsid w:val="0073326A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73326A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qFormat/>
    <w:rsid w:val="00713D1C"/>
    <w:pPr>
      <w:widowControl w:val="0"/>
      <w:autoSpaceDE w:val="0"/>
      <w:autoSpaceDN w:val="0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1F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C81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651C81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C81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C81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C8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C8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51C81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06FF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3\AppData\Roaming\Microsoft\Templates\Fundraising%20price%20lis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85E5684546744FA92E3502FBDECBC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6D557B-B1CC-42F8-AE99-8D9890008D2A}"/>
      </w:docPartPr>
      <w:docPartBody>
        <w:p w:rsidR="00FB0F07" w:rsidRDefault="006E5868">
          <w:pPr>
            <w:pStyle w:val="A85E5684546744FA92E3502FBDECBC97"/>
          </w:pPr>
          <w:r w:rsidRPr="00670058">
            <w:rPr>
              <w:rStyle w:val="PlaceholderText"/>
            </w:rPr>
            <w:t>Item</w:t>
          </w:r>
          <w:r>
            <w:rPr>
              <w:rStyle w:val="PlaceholderText"/>
            </w:rPr>
            <w:t xml:space="preserve"> #</w:t>
          </w:r>
        </w:p>
      </w:docPartBody>
    </w:docPart>
    <w:docPart>
      <w:docPartPr>
        <w:name w:val="AFAFB5C6BFD34F6A8FE5996DC5D8E1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BC93C0-846E-44C8-B788-DAEE058CD71E}"/>
      </w:docPartPr>
      <w:docPartBody>
        <w:p w:rsidR="00FB0F07" w:rsidRDefault="00185974" w:rsidP="00185974">
          <w:pPr>
            <w:pStyle w:val="AFAFB5C6BFD34F6A8FE5996DC5D8E157"/>
          </w:pPr>
          <w:r w:rsidRPr="00670058">
            <w:rPr>
              <w:rStyle w:val="PlaceholderText"/>
            </w:rPr>
            <w:t>Item</w:t>
          </w:r>
          <w:r>
            <w:rPr>
              <w:rStyle w:val="PlaceholderText"/>
            </w:rPr>
            <w:t xml:space="preserve"> #</w:t>
          </w:r>
        </w:p>
      </w:docPartBody>
    </w:docPart>
    <w:docPart>
      <w:docPartPr>
        <w:name w:val="181EA4F69BAB40149A5F9263CF5E47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D1D69-54EA-4A6A-9D3B-DEEA4C568710}"/>
      </w:docPartPr>
      <w:docPartBody>
        <w:p w:rsidR="00FB0F07" w:rsidRDefault="00185974" w:rsidP="00185974">
          <w:pPr>
            <w:pStyle w:val="181EA4F69BAB40149A5F9263CF5E472B"/>
          </w:pPr>
          <w:r w:rsidRPr="00257184">
            <w:t>Item Name/Description</w:t>
          </w:r>
        </w:p>
      </w:docPartBody>
    </w:docPart>
    <w:docPart>
      <w:docPartPr>
        <w:name w:val="7B4C27576F9945FCBE5ADA73EBF92C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E917A3-16E8-4C17-9326-EA1F17F0CD0A}"/>
      </w:docPartPr>
      <w:docPartBody>
        <w:p w:rsidR="00FB0F07" w:rsidRDefault="00185974" w:rsidP="00185974">
          <w:pPr>
            <w:pStyle w:val="7B4C27576F9945FCBE5ADA73EBF92C5B"/>
          </w:pPr>
          <w:r w:rsidRPr="00670058">
            <w:rPr>
              <w:rStyle w:val="PlaceholderText"/>
            </w:rPr>
            <w:t>Price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974"/>
    <w:rsid w:val="00090908"/>
    <w:rsid w:val="00185974"/>
    <w:rsid w:val="006E5868"/>
    <w:rsid w:val="00FB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D350DDC1F54CDFB7A7BD14A0997D7F">
    <w:name w:val="14D350DDC1F54CDFB7A7BD14A0997D7F"/>
  </w:style>
  <w:style w:type="character" w:styleId="PlaceholderText">
    <w:name w:val="Placeholder Text"/>
    <w:basedOn w:val="DefaultParagraphFont"/>
    <w:uiPriority w:val="99"/>
    <w:semiHidden/>
    <w:rsid w:val="00185974"/>
    <w:rPr>
      <w:color w:val="808080"/>
    </w:rPr>
  </w:style>
  <w:style w:type="paragraph" w:customStyle="1" w:styleId="A85E5684546744FA92E3502FBDECBC97">
    <w:name w:val="A85E5684546744FA92E3502FBDECBC97"/>
  </w:style>
  <w:style w:type="paragraph" w:customStyle="1" w:styleId="6C8DAC388C0843DA9DBCB3AF63134CD9">
    <w:name w:val="6C8DAC388C0843DA9DBCB3AF63134CD9"/>
  </w:style>
  <w:style w:type="paragraph" w:customStyle="1" w:styleId="1C8C8706A43D42A8B3401C8316DB32B3">
    <w:name w:val="1C8C8706A43D42A8B3401C8316DB32B3"/>
  </w:style>
  <w:style w:type="paragraph" w:customStyle="1" w:styleId="0582E47E65354F38963E17E04F164DCF">
    <w:name w:val="0582E47E65354F38963E17E04F164DCF"/>
  </w:style>
  <w:style w:type="paragraph" w:customStyle="1" w:styleId="415DE339B75C4CA1BB8DDDA9C62969AF">
    <w:name w:val="415DE339B75C4CA1BB8DDDA9C62969AF"/>
  </w:style>
  <w:style w:type="paragraph" w:customStyle="1" w:styleId="3B594124261E4BEA9369A052973E429F">
    <w:name w:val="3B594124261E4BEA9369A052973E429F"/>
  </w:style>
  <w:style w:type="paragraph" w:customStyle="1" w:styleId="5C69AD5ADA2C4DA09A03DD2EDC5399CE">
    <w:name w:val="5C69AD5ADA2C4DA09A03DD2EDC5399CE"/>
  </w:style>
  <w:style w:type="paragraph" w:customStyle="1" w:styleId="46C76AFE42B744DFB328089D22B46698">
    <w:name w:val="46C76AFE42B744DFB328089D22B46698"/>
  </w:style>
  <w:style w:type="paragraph" w:customStyle="1" w:styleId="BEFF13D1AB6A4FCEA3BF9D917C566DF5">
    <w:name w:val="BEFF13D1AB6A4FCEA3BF9D917C566DF5"/>
  </w:style>
  <w:style w:type="paragraph" w:customStyle="1" w:styleId="41BC606DD7A34F17ADCF544FFEDEEA9F">
    <w:name w:val="41BC606DD7A34F17ADCF544FFEDEEA9F"/>
  </w:style>
  <w:style w:type="paragraph" w:customStyle="1" w:styleId="8B2EA46EDC3C4962A0A7388B2FF0CA30">
    <w:name w:val="8B2EA46EDC3C4962A0A7388B2FF0CA30"/>
  </w:style>
  <w:style w:type="paragraph" w:customStyle="1" w:styleId="EECF125675934280B3A279A7A7573031">
    <w:name w:val="EECF125675934280B3A279A7A7573031"/>
  </w:style>
  <w:style w:type="paragraph" w:customStyle="1" w:styleId="3902F9261F92490C84A85C14A620991F">
    <w:name w:val="3902F9261F92490C84A85C14A620991F"/>
  </w:style>
  <w:style w:type="paragraph" w:customStyle="1" w:styleId="F0EDA247B7B24C30B8B462597D21A614">
    <w:name w:val="F0EDA247B7B24C30B8B462597D21A614"/>
  </w:style>
  <w:style w:type="paragraph" w:customStyle="1" w:styleId="41F22CC82ACB4C61A47A5191C7018DCA">
    <w:name w:val="41F22CC82ACB4C61A47A5191C7018DCA"/>
  </w:style>
  <w:style w:type="paragraph" w:customStyle="1" w:styleId="C42CD91502D6413EB086D2C2F373048D">
    <w:name w:val="C42CD91502D6413EB086D2C2F373048D"/>
  </w:style>
  <w:style w:type="paragraph" w:customStyle="1" w:styleId="D0A5284CDA0E4FC49B16B9DB24AD0759">
    <w:name w:val="D0A5284CDA0E4FC49B16B9DB24AD0759"/>
  </w:style>
  <w:style w:type="paragraph" w:customStyle="1" w:styleId="331C01CE761844DA9D60E4E3FF28D790">
    <w:name w:val="331C01CE761844DA9D60E4E3FF28D790"/>
  </w:style>
  <w:style w:type="paragraph" w:customStyle="1" w:styleId="7BEB0214FA2C4276B979C5AB8684481E">
    <w:name w:val="7BEB0214FA2C4276B979C5AB8684481E"/>
  </w:style>
  <w:style w:type="paragraph" w:customStyle="1" w:styleId="DED4BEE53FC143EE8D50D5670923DFD6">
    <w:name w:val="DED4BEE53FC143EE8D50D5670923DFD6"/>
  </w:style>
  <w:style w:type="paragraph" w:customStyle="1" w:styleId="94AA31FD7FCF49BBAAC7B447DBB82C54">
    <w:name w:val="94AA31FD7FCF49BBAAC7B447DBB82C54"/>
  </w:style>
  <w:style w:type="paragraph" w:customStyle="1" w:styleId="C5A8ADA7EBA541FC9F225F88C2392D4D">
    <w:name w:val="C5A8ADA7EBA541FC9F225F88C2392D4D"/>
  </w:style>
  <w:style w:type="paragraph" w:customStyle="1" w:styleId="7DE198712B354404B8102692DE5623CA">
    <w:name w:val="7DE198712B354404B8102692DE5623CA"/>
  </w:style>
  <w:style w:type="paragraph" w:customStyle="1" w:styleId="D02E2FBFDE6545688C03C2A599FD002E">
    <w:name w:val="D02E2FBFDE6545688C03C2A599FD002E"/>
  </w:style>
  <w:style w:type="paragraph" w:customStyle="1" w:styleId="7248415FF9C44D05ACF0FE5A2D142BB6">
    <w:name w:val="7248415FF9C44D05ACF0FE5A2D142BB6"/>
  </w:style>
  <w:style w:type="paragraph" w:customStyle="1" w:styleId="6FBEAAFB39DD4655A0AD4BC9AFD28A39">
    <w:name w:val="6FBEAAFB39DD4655A0AD4BC9AFD28A39"/>
  </w:style>
  <w:style w:type="paragraph" w:customStyle="1" w:styleId="E7ACF374AFFD4CBFA1236B73AA868642">
    <w:name w:val="E7ACF374AFFD4CBFA1236B73AA868642"/>
  </w:style>
  <w:style w:type="paragraph" w:customStyle="1" w:styleId="1C6F7E4D9B6E4558AC369ED25B5ACD8D">
    <w:name w:val="1C6F7E4D9B6E4558AC369ED25B5ACD8D"/>
  </w:style>
  <w:style w:type="paragraph" w:customStyle="1" w:styleId="09DED17DC0834935B651582BE5496C47">
    <w:name w:val="09DED17DC0834935B651582BE5496C47"/>
  </w:style>
  <w:style w:type="paragraph" w:customStyle="1" w:styleId="5B067508161B4FA2A7DC8708D25C6401">
    <w:name w:val="5B067508161B4FA2A7DC8708D25C6401"/>
  </w:style>
  <w:style w:type="paragraph" w:customStyle="1" w:styleId="4DB3D111782141648B3896A59C40AC9F">
    <w:name w:val="4DB3D111782141648B3896A59C40AC9F"/>
  </w:style>
  <w:style w:type="paragraph" w:customStyle="1" w:styleId="EF3FB6FFC6C44AC0856DF3E686FBBDB8">
    <w:name w:val="EF3FB6FFC6C44AC0856DF3E686FBBDB8"/>
  </w:style>
  <w:style w:type="paragraph" w:customStyle="1" w:styleId="37080A0E485C4528B982CA1F58F9FF98">
    <w:name w:val="37080A0E485C4528B982CA1F58F9FF98"/>
  </w:style>
  <w:style w:type="paragraph" w:customStyle="1" w:styleId="AFAFB5C6BFD34F6A8FE5996DC5D8E157">
    <w:name w:val="AFAFB5C6BFD34F6A8FE5996DC5D8E157"/>
    <w:rsid w:val="00185974"/>
  </w:style>
  <w:style w:type="paragraph" w:customStyle="1" w:styleId="181EA4F69BAB40149A5F9263CF5E472B">
    <w:name w:val="181EA4F69BAB40149A5F9263CF5E472B"/>
    <w:rsid w:val="00185974"/>
  </w:style>
  <w:style w:type="paragraph" w:customStyle="1" w:styleId="7B4C27576F9945FCBE5ADA73EBF92C5B">
    <w:name w:val="7B4C27576F9945FCBE5ADA73EBF92C5B"/>
    <w:rsid w:val="00185974"/>
  </w:style>
  <w:style w:type="paragraph" w:customStyle="1" w:styleId="457DA970EB904F8F8D40A373A94C8A55">
    <w:name w:val="457DA970EB904F8F8D40A373A94C8A55"/>
    <w:rsid w:val="00185974"/>
  </w:style>
  <w:style w:type="paragraph" w:customStyle="1" w:styleId="3C58D8B2730345EEAFCCD10F6516C332">
    <w:name w:val="3C58D8B2730345EEAFCCD10F6516C332"/>
    <w:rsid w:val="00185974"/>
  </w:style>
  <w:style w:type="paragraph" w:customStyle="1" w:styleId="A75739EB24BB42B98BD1E3EC82207AF4">
    <w:name w:val="A75739EB24BB42B98BD1E3EC82207AF4"/>
    <w:rsid w:val="00185974"/>
  </w:style>
  <w:style w:type="paragraph" w:customStyle="1" w:styleId="7E81F760EAF44C88A8AB61AFDD8C8513">
    <w:name w:val="7E81F760EAF44C88A8AB61AFDD8C8513"/>
    <w:rsid w:val="00185974"/>
  </w:style>
  <w:style w:type="paragraph" w:customStyle="1" w:styleId="9D08E36977534ADF8970687E98DFA609">
    <w:name w:val="9D08E36977534ADF8970687E98DFA609"/>
    <w:rsid w:val="00185974"/>
  </w:style>
  <w:style w:type="paragraph" w:customStyle="1" w:styleId="83F15A7E860948C2BB5A8A5F93D1222C">
    <w:name w:val="83F15A7E860948C2BB5A8A5F93D1222C"/>
    <w:rsid w:val="00185974"/>
  </w:style>
  <w:style w:type="paragraph" w:customStyle="1" w:styleId="4EB4DF8B2AF2458686C7EE519A04FD9B">
    <w:name w:val="4EB4DF8B2AF2458686C7EE519A04FD9B"/>
    <w:rsid w:val="00185974"/>
  </w:style>
  <w:style w:type="paragraph" w:customStyle="1" w:styleId="5877AD86F5A549B8828CD19928BB185B">
    <w:name w:val="5877AD86F5A549B8828CD19928BB185B"/>
    <w:rsid w:val="00185974"/>
  </w:style>
  <w:style w:type="paragraph" w:customStyle="1" w:styleId="7249A750BF8543B48F2E0E81DAF50055">
    <w:name w:val="7249A750BF8543B48F2E0E81DAF50055"/>
    <w:rsid w:val="00185974"/>
  </w:style>
  <w:style w:type="paragraph" w:customStyle="1" w:styleId="125E41A283284FE28C6341E564FE9C0B">
    <w:name w:val="125E41A283284FE28C6341E564FE9C0B"/>
    <w:rsid w:val="00185974"/>
  </w:style>
  <w:style w:type="paragraph" w:customStyle="1" w:styleId="7359D1F0447A416B8502674DFA35A9DE">
    <w:name w:val="7359D1F0447A416B8502674DFA35A9DE"/>
    <w:rsid w:val="00185974"/>
  </w:style>
  <w:style w:type="paragraph" w:customStyle="1" w:styleId="60067BE5C851429AB8BE64DC4D46ACCF">
    <w:name w:val="60067BE5C851429AB8BE64DC4D46ACCF"/>
    <w:rsid w:val="00185974"/>
  </w:style>
  <w:style w:type="paragraph" w:customStyle="1" w:styleId="E844D943222542A2AA1DC6ECBC1B1A63">
    <w:name w:val="E844D943222542A2AA1DC6ECBC1B1A63"/>
    <w:rsid w:val="00185974"/>
  </w:style>
  <w:style w:type="paragraph" w:customStyle="1" w:styleId="E581CA90755E4AA1A4644611A05AFCA4">
    <w:name w:val="E581CA90755E4AA1A4644611A05AFCA4"/>
    <w:rsid w:val="00185974"/>
  </w:style>
  <w:style w:type="paragraph" w:customStyle="1" w:styleId="5E1E8B94680046478A486093D355B677">
    <w:name w:val="5E1E8B94680046478A486093D355B677"/>
    <w:rsid w:val="00185974"/>
  </w:style>
  <w:style w:type="paragraph" w:customStyle="1" w:styleId="3EF9010A47BE43F6A5F0DF17F5274F6F">
    <w:name w:val="3EF9010A47BE43F6A5F0DF17F5274F6F"/>
    <w:rsid w:val="00185974"/>
  </w:style>
  <w:style w:type="paragraph" w:customStyle="1" w:styleId="D9B3C3F548F44573B2043CAF0A077E97">
    <w:name w:val="D9B3C3F548F44573B2043CAF0A077E97"/>
    <w:rsid w:val="00185974"/>
  </w:style>
  <w:style w:type="paragraph" w:customStyle="1" w:styleId="9B0254A9A9DE496C9846326BF82918D6">
    <w:name w:val="9B0254A9A9DE496C9846326BF82918D6"/>
    <w:rsid w:val="00185974"/>
  </w:style>
  <w:style w:type="paragraph" w:customStyle="1" w:styleId="1ED966BB3CC142399E12EADBEAAF2EBC">
    <w:name w:val="1ED966BB3CC142399E12EADBEAAF2EBC"/>
    <w:rsid w:val="00185974"/>
  </w:style>
  <w:style w:type="paragraph" w:customStyle="1" w:styleId="0DCC468DE1A444AA9283B55F76E93E6C">
    <w:name w:val="0DCC468DE1A444AA9283B55F76E93E6C"/>
    <w:rsid w:val="00185974"/>
  </w:style>
  <w:style w:type="paragraph" w:customStyle="1" w:styleId="64F4583074514491AFC7DD9CD0CA2F6F">
    <w:name w:val="64F4583074514491AFC7DD9CD0CA2F6F"/>
    <w:rsid w:val="00185974"/>
  </w:style>
  <w:style w:type="paragraph" w:customStyle="1" w:styleId="EBFF6C284B3148F6A2BE9E4CDC6034A9">
    <w:name w:val="EBFF6C284B3148F6A2BE9E4CDC6034A9"/>
    <w:rsid w:val="00185974"/>
  </w:style>
  <w:style w:type="paragraph" w:customStyle="1" w:styleId="91E59A8C07F3409E8F945A73523179BA">
    <w:name w:val="91E59A8C07F3409E8F945A73523179BA"/>
    <w:rsid w:val="00185974"/>
  </w:style>
  <w:style w:type="paragraph" w:customStyle="1" w:styleId="FCE36CD0C0704EACA4B4CF41F549DCD8">
    <w:name w:val="FCE36CD0C0704EACA4B4CF41F549DCD8"/>
    <w:rsid w:val="00185974"/>
  </w:style>
  <w:style w:type="paragraph" w:customStyle="1" w:styleId="37B3911FFAA34A0488A77441B98A0C25">
    <w:name w:val="37B3911FFAA34A0488A77441B98A0C25"/>
    <w:rsid w:val="00185974"/>
  </w:style>
  <w:style w:type="paragraph" w:customStyle="1" w:styleId="5974C0D61E424AD8B8D77EEA5CB83C1C">
    <w:name w:val="5974C0D61E424AD8B8D77EEA5CB83C1C"/>
    <w:rsid w:val="00185974"/>
  </w:style>
  <w:style w:type="paragraph" w:customStyle="1" w:styleId="E58840550BDB4EA6854D2D441695FD65">
    <w:name w:val="E58840550BDB4EA6854D2D441695FD65"/>
    <w:rsid w:val="00185974"/>
  </w:style>
  <w:style w:type="paragraph" w:customStyle="1" w:styleId="625CA07F6E6045A880A02035E32C253C">
    <w:name w:val="625CA07F6E6045A880A02035E32C253C"/>
    <w:rsid w:val="00185974"/>
  </w:style>
  <w:style w:type="paragraph" w:customStyle="1" w:styleId="5FB95B551E4A4E378E47161C370D7152">
    <w:name w:val="5FB95B551E4A4E378E47161C370D7152"/>
    <w:rsid w:val="00185974"/>
  </w:style>
  <w:style w:type="paragraph" w:customStyle="1" w:styleId="F3D62C00EFC247A98E2435F53ACA13A7">
    <w:name w:val="F3D62C00EFC247A98E2435F53ACA13A7"/>
    <w:rsid w:val="001859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31D8141-1291-4E07-8083-17C418E41F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2F8781F-1581-4EBE-BE9D-4091992A7F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29F7F8-C821-4110-A303-FA3E856EE61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Fundraising price list</Template>
  <TotalTime>0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Pricing list template</dc:title>
  <dc:subject/>
  <dc:creator/>
  <cp:keywords>Pricing list template</cp:keywords>
  <dc:description/>
  <cp:lastModifiedBy/>
  <cp:revision>1</cp:revision>
  <dcterms:created xsi:type="dcterms:W3CDTF">2026-03-24T11:37:00Z</dcterms:created>
  <dcterms:modified xsi:type="dcterms:W3CDTF">2026-03-24T11:37:00Z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